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2331C" w14:textId="77777777" w:rsidR="001272DA" w:rsidRPr="002372B8" w:rsidRDefault="00C978F4" w:rsidP="002372B8">
      <w:pPr>
        <w:pStyle w:val="Title"/>
        <w:jc w:val="left"/>
        <w:rPr>
          <w:b/>
          <w:sz w:val="40"/>
          <w:u w:val="none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1" locked="0" layoutInCell="1" allowOverlap="1" wp14:anchorId="5E63143A" wp14:editId="1A0BEF0E">
            <wp:simplePos x="0" y="0"/>
            <wp:positionH relativeFrom="column">
              <wp:align>left</wp:align>
            </wp:positionH>
            <wp:positionV relativeFrom="paragraph">
              <wp:posOffset>-309245</wp:posOffset>
            </wp:positionV>
            <wp:extent cx="996315" cy="889635"/>
            <wp:effectExtent l="19050" t="0" r="0" b="0"/>
            <wp:wrapSquare wrapText="bothSides"/>
            <wp:docPr id="3" name="Picture 3" descr="Farcet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rcet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" cy="88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72DA" w:rsidRPr="002372B8">
        <w:rPr>
          <w:b/>
          <w:sz w:val="40"/>
          <w:u w:val="none"/>
        </w:rPr>
        <w:t>FARCET PARISH COUNCIL</w:t>
      </w:r>
    </w:p>
    <w:p w14:paraId="787FAFC8" w14:textId="77777777" w:rsidR="001272DA" w:rsidRDefault="001272DA">
      <w:pPr>
        <w:pStyle w:val="Subtitle"/>
        <w:rPr>
          <w:rFonts w:ascii="Garamond" w:hAnsi="Garamond"/>
        </w:rPr>
      </w:pPr>
      <w:r>
        <w:rPr>
          <w:rFonts w:ascii="Garamond" w:hAnsi="Garamond"/>
        </w:rPr>
        <w:t>Mrs</w:t>
      </w:r>
      <w:r w:rsidR="00BE2CCB">
        <w:rPr>
          <w:rFonts w:ascii="Garamond" w:hAnsi="Garamond"/>
        </w:rPr>
        <w:t xml:space="preserve"> E Tajer</w:t>
      </w:r>
      <w:r w:rsidR="00BE2CCB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5E2A3D">
        <w:rPr>
          <w:rFonts w:ascii="Garamond" w:hAnsi="Garamond"/>
        </w:rPr>
        <w:t xml:space="preserve">        </w:t>
      </w:r>
      <w:r w:rsidR="002372B8">
        <w:rPr>
          <w:rFonts w:ascii="Garamond" w:hAnsi="Garamond"/>
        </w:rPr>
        <w:t xml:space="preserve">     </w:t>
      </w:r>
      <w:r w:rsidR="005E2A3D">
        <w:rPr>
          <w:rFonts w:ascii="Garamond" w:hAnsi="Garamond"/>
        </w:rPr>
        <w:t xml:space="preserve"> </w:t>
      </w:r>
      <w:r w:rsidR="006F4B19">
        <w:rPr>
          <w:rFonts w:ascii="Garamond" w:hAnsi="Garamond"/>
        </w:rPr>
        <w:t xml:space="preserve">    </w:t>
      </w:r>
      <w:r w:rsidR="001879BB">
        <w:rPr>
          <w:rFonts w:ascii="Garamond" w:hAnsi="Garamond"/>
        </w:rPr>
        <w:t>9 Laurel Drive</w:t>
      </w:r>
    </w:p>
    <w:p w14:paraId="5587911A" w14:textId="77777777" w:rsidR="001272DA" w:rsidRDefault="005E2A3D">
      <w:pPr>
        <w:pStyle w:val="Subtitle"/>
        <w:rPr>
          <w:rFonts w:ascii="Garamond" w:hAnsi="Garamond"/>
        </w:rPr>
      </w:pPr>
      <w:r>
        <w:rPr>
          <w:rFonts w:ascii="Garamond" w:hAnsi="Garamond"/>
        </w:rPr>
        <w:t>Parish Clerk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2372B8">
        <w:rPr>
          <w:rFonts w:ascii="Garamond" w:hAnsi="Garamond"/>
        </w:rPr>
        <w:t xml:space="preserve">           </w:t>
      </w:r>
      <w:r w:rsidR="00BE2CCB">
        <w:rPr>
          <w:rFonts w:ascii="Garamond" w:hAnsi="Garamond"/>
        </w:rPr>
        <w:t xml:space="preserve">  </w:t>
      </w:r>
      <w:r w:rsidR="006F4B19">
        <w:rPr>
          <w:rFonts w:ascii="Garamond" w:hAnsi="Garamond"/>
        </w:rPr>
        <w:t xml:space="preserve">     </w:t>
      </w:r>
      <w:r w:rsidR="001879BB">
        <w:rPr>
          <w:rFonts w:ascii="Garamond" w:hAnsi="Garamond"/>
        </w:rPr>
        <w:t>Thorney</w:t>
      </w:r>
    </w:p>
    <w:p w14:paraId="4CD67F9E" w14:textId="4B59F6B3" w:rsidR="001272DA" w:rsidRDefault="001272DA">
      <w:pPr>
        <w:pStyle w:val="Subtitle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2372B8">
        <w:rPr>
          <w:rFonts w:ascii="Garamond" w:hAnsi="Garamond"/>
        </w:rPr>
        <w:t xml:space="preserve">      </w:t>
      </w:r>
      <w:r>
        <w:rPr>
          <w:rFonts w:ascii="Garamond" w:hAnsi="Garamond"/>
        </w:rPr>
        <w:t>Peterborough</w:t>
      </w:r>
    </w:p>
    <w:p w14:paraId="5BEA9CD3" w14:textId="1AAA3A8E" w:rsidR="001272DA" w:rsidRDefault="001272DA">
      <w:pPr>
        <w:pStyle w:val="Subtitle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5E2A3D">
        <w:rPr>
          <w:rFonts w:ascii="Garamond" w:hAnsi="Garamond"/>
        </w:rPr>
        <w:t xml:space="preserve">      </w:t>
      </w:r>
      <w:r>
        <w:rPr>
          <w:rFonts w:ascii="Garamond" w:hAnsi="Garamond"/>
        </w:rPr>
        <w:t>PE</w:t>
      </w:r>
      <w:r w:rsidR="006F4B19">
        <w:rPr>
          <w:rFonts w:ascii="Garamond" w:hAnsi="Garamond"/>
        </w:rPr>
        <w:t xml:space="preserve">6 </w:t>
      </w:r>
      <w:r w:rsidR="001879BB">
        <w:rPr>
          <w:rFonts w:ascii="Garamond" w:hAnsi="Garamond"/>
        </w:rPr>
        <w:t>0QT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5E2A3D">
        <w:rPr>
          <w:rFonts w:ascii="Garamond" w:hAnsi="Garamond"/>
        </w:rPr>
        <w:t xml:space="preserve">                                </w:t>
      </w:r>
      <w:r w:rsidR="002372B8">
        <w:rPr>
          <w:rFonts w:ascii="Garamond" w:hAnsi="Garamond"/>
        </w:rPr>
        <w:t xml:space="preserve">      </w:t>
      </w:r>
      <w:r w:rsidR="0029509E">
        <w:rPr>
          <w:rFonts w:ascii="Garamond" w:hAnsi="Garamond"/>
        </w:rPr>
        <w:tab/>
      </w:r>
      <w:r>
        <w:rPr>
          <w:rFonts w:ascii="Garamond" w:hAnsi="Garamond"/>
        </w:rPr>
        <w:t xml:space="preserve">Tel: </w:t>
      </w:r>
      <w:r w:rsidR="00335339" w:rsidRPr="00335339">
        <w:rPr>
          <w:rFonts w:ascii="Garamond" w:hAnsi="Garamond"/>
        </w:rPr>
        <w:t>07742 905633</w:t>
      </w:r>
    </w:p>
    <w:p w14:paraId="528F2EFB" w14:textId="138C19E7" w:rsidR="00BE2CCB" w:rsidRDefault="00BE2CCB">
      <w:pPr>
        <w:pStyle w:val="Subtitle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29509E">
        <w:rPr>
          <w:rFonts w:ascii="Garamond" w:hAnsi="Garamond"/>
        </w:rPr>
        <w:tab/>
      </w:r>
      <w:r w:rsidR="0029509E">
        <w:rPr>
          <w:rFonts w:ascii="Garamond" w:hAnsi="Garamond"/>
        </w:rPr>
        <w:tab/>
      </w:r>
      <w:r>
        <w:rPr>
          <w:rFonts w:ascii="Garamond" w:hAnsi="Garamond"/>
        </w:rPr>
        <w:t xml:space="preserve">Email: </w:t>
      </w:r>
      <w:r w:rsidR="001879BB">
        <w:rPr>
          <w:rFonts w:ascii="Garamond" w:hAnsi="Garamond"/>
        </w:rPr>
        <w:t>clerk@farcet</w:t>
      </w:r>
      <w:r w:rsidR="000A0C3E">
        <w:rPr>
          <w:rFonts w:ascii="Garamond" w:hAnsi="Garamond"/>
        </w:rPr>
        <w:t>p</w:t>
      </w:r>
      <w:r w:rsidR="001879BB">
        <w:rPr>
          <w:rFonts w:ascii="Garamond" w:hAnsi="Garamond"/>
        </w:rPr>
        <w:t>c.org.uk</w:t>
      </w:r>
    </w:p>
    <w:p w14:paraId="5A0A3557" w14:textId="77777777" w:rsidR="001272DA" w:rsidRDefault="001272DA">
      <w:pPr>
        <w:pStyle w:val="Subtitle"/>
      </w:pPr>
    </w:p>
    <w:p w14:paraId="54AD227F" w14:textId="2B893F9B" w:rsidR="001272DA" w:rsidRDefault="00BE2CCB" w:rsidP="00BE2CCB">
      <w:pPr>
        <w:pStyle w:val="Subtitle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APPLICATION FOR</w:t>
      </w:r>
      <w:r w:rsidR="001272DA">
        <w:rPr>
          <w:b/>
          <w:sz w:val="28"/>
          <w:u w:val="single"/>
        </w:rPr>
        <w:t xml:space="preserve"> INTERMENT </w:t>
      </w:r>
      <w:r w:rsidR="000A0C3E">
        <w:rPr>
          <w:b/>
          <w:sz w:val="28"/>
          <w:u w:val="single"/>
        </w:rPr>
        <w:t xml:space="preserve">IN </w:t>
      </w:r>
      <w:r w:rsidR="001272DA">
        <w:rPr>
          <w:b/>
          <w:sz w:val="28"/>
          <w:u w:val="single"/>
        </w:rPr>
        <w:t>FARCET CEMETERY</w:t>
      </w:r>
    </w:p>
    <w:p w14:paraId="11113E74" w14:textId="77777777" w:rsidR="001272DA" w:rsidRDefault="001272DA">
      <w:pPr>
        <w:pStyle w:val="Subtitle"/>
      </w:pPr>
    </w:p>
    <w:p w14:paraId="5D959339" w14:textId="77777777" w:rsidR="001272DA" w:rsidRDefault="001272DA">
      <w:pPr>
        <w:pStyle w:val="Subtitle"/>
      </w:pPr>
    </w:p>
    <w:p w14:paraId="4E3DDC8E" w14:textId="7C4073FF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NAME OF DECEASED ………………………………………………………</w:t>
      </w:r>
      <w:r w:rsidR="006F157B" w:rsidRPr="00167A26">
        <w:rPr>
          <w:sz w:val="22"/>
          <w:szCs w:val="22"/>
        </w:rPr>
        <w:t>………..</w:t>
      </w:r>
      <w:r w:rsidR="002636E5">
        <w:rPr>
          <w:sz w:val="22"/>
          <w:szCs w:val="22"/>
        </w:rPr>
        <w:t>.........................</w:t>
      </w:r>
    </w:p>
    <w:p w14:paraId="0D09A7C5" w14:textId="77777777" w:rsidR="00167A26" w:rsidRDefault="00167A26" w:rsidP="006F157B">
      <w:pPr>
        <w:pStyle w:val="Subtitle"/>
        <w:rPr>
          <w:sz w:val="22"/>
          <w:szCs w:val="22"/>
        </w:rPr>
      </w:pPr>
    </w:p>
    <w:p w14:paraId="3B5F0EF6" w14:textId="2BB9AC09" w:rsidR="006F157B" w:rsidRPr="00167A26" w:rsidRDefault="006F157B" w:rsidP="006F157B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WHERE DEATH OCCURRE</w:t>
      </w:r>
      <w:r w:rsidR="00167A26">
        <w:rPr>
          <w:sz w:val="22"/>
          <w:szCs w:val="22"/>
        </w:rPr>
        <w:t>D</w:t>
      </w:r>
      <w:r w:rsidRPr="00167A26">
        <w:rPr>
          <w:sz w:val="22"/>
          <w:szCs w:val="22"/>
        </w:rPr>
        <w:t>……………………………………………………………………………</w:t>
      </w:r>
    </w:p>
    <w:p w14:paraId="740D400C" w14:textId="77777777" w:rsidR="006F157B" w:rsidRPr="00167A26" w:rsidRDefault="006F157B">
      <w:pPr>
        <w:pStyle w:val="Subtitle"/>
        <w:rPr>
          <w:sz w:val="22"/>
          <w:szCs w:val="22"/>
        </w:rPr>
      </w:pPr>
    </w:p>
    <w:p w14:paraId="18B1ABA8" w14:textId="236462EC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AGE LAST BIRTHDAY ………………………DATE OF DEATH …………………………………</w:t>
      </w:r>
      <w:r w:rsidR="00167A26">
        <w:rPr>
          <w:sz w:val="22"/>
          <w:szCs w:val="22"/>
        </w:rPr>
        <w:t>…..</w:t>
      </w:r>
    </w:p>
    <w:p w14:paraId="18318C98" w14:textId="77777777" w:rsidR="006F157B" w:rsidRPr="00167A26" w:rsidRDefault="006F157B" w:rsidP="006F157B">
      <w:pPr>
        <w:pStyle w:val="Subtitle"/>
        <w:rPr>
          <w:sz w:val="22"/>
          <w:szCs w:val="22"/>
        </w:rPr>
      </w:pPr>
    </w:p>
    <w:p w14:paraId="5AAA5555" w14:textId="6FDF0564" w:rsidR="006F157B" w:rsidRPr="00167A26" w:rsidRDefault="006F157B" w:rsidP="006F157B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ADDRESS PRIOR TO DEATH ………………………………………………………………………</w:t>
      </w:r>
      <w:r w:rsidR="00167A26">
        <w:rPr>
          <w:sz w:val="22"/>
          <w:szCs w:val="22"/>
        </w:rPr>
        <w:t>…</w:t>
      </w:r>
    </w:p>
    <w:p w14:paraId="53988D4C" w14:textId="77777777" w:rsidR="006F157B" w:rsidRPr="00167A26" w:rsidRDefault="006F157B" w:rsidP="006F157B">
      <w:pPr>
        <w:pStyle w:val="Subtitle"/>
        <w:rPr>
          <w:sz w:val="22"/>
          <w:szCs w:val="22"/>
        </w:rPr>
      </w:pPr>
    </w:p>
    <w:p w14:paraId="1E717A46" w14:textId="67E79AF0" w:rsidR="006F157B" w:rsidRPr="00167A26" w:rsidRDefault="006F157B" w:rsidP="006F157B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…………………………………………………………………………………………………………</w:t>
      </w:r>
      <w:r w:rsidR="00167A26">
        <w:rPr>
          <w:sz w:val="22"/>
          <w:szCs w:val="22"/>
        </w:rPr>
        <w:t>……</w:t>
      </w:r>
    </w:p>
    <w:p w14:paraId="731307D2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0B696F85" w14:textId="3B2FCCD8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 xml:space="preserve">DATE &amp; TIME OF </w:t>
      </w:r>
      <w:r w:rsidR="00DA0B40" w:rsidRPr="00167A26">
        <w:rPr>
          <w:sz w:val="22"/>
          <w:szCs w:val="22"/>
        </w:rPr>
        <w:t>BURIAL</w:t>
      </w:r>
      <w:r w:rsidRPr="00167A26">
        <w:rPr>
          <w:sz w:val="22"/>
          <w:szCs w:val="22"/>
        </w:rPr>
        <w:t>/</w:t>
      </w:r>
      <w:r w:rsidR="00DA0B40" w:rsidRPr="00167A26">
        <w:rPr>
          <w:sz w:val="22"/>
          <w:szCs w:val="22"/>
        </w:rPr>
        <w:t>INTERMENT</w:t>
      </w:r>
      <w:r w:rsidRPr="00167A26">
        <w:rPr>
          <w:sz w:val="22"/>
          <w:szCs w:val="22"/>
        </w:rPr>
        <w:t xml:space="preserve"> ……………………………………………………………</w:t>
      </w:r>
      <w:r w:rsidR="00167A26">
        <w:rPr>
          <w:sz w:val="22"/>
          <w:szCs w:val="22"/>
        </w:rPr>
        <w:t>.</w:t>
      </w:r>
      <w:r w:rsidRPr="00167A26">
        <w:rPr>
          <w:sz w:val="22"/>
          <w:szCs w:val="22"/>
        </w:rPr>
        <w:t>.</w:t>
      </w:r>
    </w:p>
    <w:p w14:paraId="66E801AE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6D954B2C" w14:textId="31A7D095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GRAVE REQUIRED</w:t>
      </w:r>
      <w:r w:rsidRPr="00167A26">
        <w:rPr>
          <w:sz w:val="22"/>
          <w:szCs w:val="22"/>
        </w:rPr>
        <w:tab/>
      </w:r>
      <w:r w:rsidRPr="00167A26">
        <w:rPr>
          <w:sz w:val="22"/>
          <w:szCs w:val="22"/>
        </w:rPr>
        <w:tab/>
      </w:r>
      <w:r w:rsidRPr="00167A26">
        <w:rPr>
          <w:sz w:val="22"/>
          <w:szCs w:val="22"/>
        </w:rPr>
        <w:tab/>
      </w:r>
      <w:r w:rsidR="00167A26">
        <w:rPr>
          <w:sz w:val="22"/>
          <w:szCs w:val="22"/>
        </w:rPr>
        <w:tab/>
      </w:r>
      <w:r w:rsidRPr="00167A26">
        <w:rPr>
          <w:sz w:val="22"/>
          <w:szCs w:val="22"/>
        </w:rPr>
        <w:t>SINGLE/</w:t>
      </w:r>
      <w:r w:rsidR="006055C8">
        <w:rPr>
          <w:sz w:val="22"/>
          <w:szCs w:val="22"/>
        </w:rPr>
        <w:t>SIDE BY SIDE</w:t>
      </w:r>
      <w:r w:rsidR="00167A26" w:rsidRPr="00167A26">
        <w:rPr>
          <w:sz w:val="22"/>
          <w:szCs w:val="22"/>
        </w:rPr>
        <w:tab/>
        <w:t xml:space="preserve">       Plot no …………</w:t>
      </w:r>
    </w:p>
    <w:p w14:paraId="1371C475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0E8A7E85" w14:textId="637748DB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CREMATED REMAINS</w:t>
      </w:r>
      <w:r w:rsidRPr="00167A26">
        <w:rPr>
          <w:sz w:val="22"/>
          <w:szCs w:val="22"/>
        </w:rPr>
        <w:tab/>
      </w:r>
      <w:r w:rsidRPr="00167A26">
        <w:rPr>
          <w:sz w:val="22"/>
          <w:szCs w:val="22"/>
        </w:rPr>
        <w:tab/>
      </w:r>
      <w:r w:rsidRPr="00167A26">
        <w:rPr>
          <w:sz w:val="22"/>
          <w:szCs w:val="22"/>
        </w:rPr>
        <w:tab/>
        <w:t>SINGLE</w:t>
      </w:r>
      <w:r w:rsidR="00167A26" w:rsidRPr="00167A26">
        <w:rPr>
          <w:sz w:val="22"/>
          <w:szCs w:val="22"/>
        </w:rPr>
        <w:t xml:space="preserve"> or </w:t>
      </w:r>
      <w:r w:rsidRPr="00167A26">
        <w:rPr>
          <w:sz w:val="22"/>
          <w:szCs w:val="22"/>
        </w:rPr>
        <w:t>DOUBLE</w:t>
      </w:r>
      <w:r w:rsidR="00167A26" w:rsidRPr="00167A26">
        <w:rPr>
          <w:sz w:val="22"/>
          <w:szCs w:val="22"/>
        </w:rPr>
        <w:t xml:space="preserve"> DEPTH    </w:t>
      </w:r>
      <w:r w:rsidR="00167A26">
        <w:rPr>
          <w:sz w:val="22"/>
          <w:szCs w:val="22"/>
        </w:rPr>
        <w:t xml:space="preserve">     </w:t>
      </w:r>
      <w:r w:rsidR="00167A26" w:rsidRPr="00167A26">
        <w:rPr>
          <w:sz w:val="22"/>
          <w:szCs w:val="22"/>
        </w:rPr>
        <w:t>Plot no…………</w:t>
      </w:r>
    </w:p>
    <w:p w14:paraId="722468C3" w14:textId="77777777" w:rsidR="001879BB" w:rsidRPr="00167A26" w:rsidRDefault="001879BB">
      <w:pPr>
        <w:pStyle w:val="Subtitle"/>
        <w:rPr>
          <w:sz w:val="22"/>
          <w:szCs w:val="22"/>
        </w:rPr>
      </w:pPr>
    </w:p>
    <w:p w14:paraId="79D406BC" w14:textId="653383AC" w:rsidR="001879BB" w:rsidRDefault="001879BB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DIMENSIONS OF COFFIN/CASKET</w:t>
      </w:r>
      <w:r w:rsidR="00167A26" w:rsidRPr="00167A26">
        <w:rPr>
          <w:sz w:val="22"/>
          <w:szCs w:val="22"/>
        </w:rPr>
        <w:t xml:space="preserve"> (Maximum external measurements including handles and attachments)</w:t>
      </w:r>
      <w:r w:rsidRPr="00167A26">
        <w:rPr>
          <w:sz w:val="22"/>
          <w:szCs w:val="22"/>
        </w:rPr>
        <w:t>……………………………………………………………</w:t>
      </w:r>
      <w:r w:rsidR="00167A26">
        <w:rPr>
          <w:sz w:val="22"/>
          <w:szCs w:val="22"/>
        </w:rPr>
        <w:t>…………………………………</w:t>
      </w:r>
      <w:r w:rsidRPr="00167A26">
        <w:rPr>
          <w:sz w:val="22"/>
          <w:szCs w:val="22"/>
        </w:rPr>
        <w:t>.</w:t>
      </w:r>
    </w:p>
    <w:p w14:paraId="08D6F0B0" w14:textId="77777777" w:rsidR="006055C8" w:rsidRDefault="006055C8">
      <w:pPr>
        <w:pStyle w:val="Subtitle"/>
        <w:rPr>
          <w:sz w:val="22"/>
          <w:szCs w:val="22"/>
        </w:rPr>
      </w:pPr>
    </w:p>
    <w:p w14:paraId="3A923711" w14:textId="5F7308C2" w:rsidR="006055C8" w:rsidRDefault="006240C5" w:rsidP="006055C8">
      <w:pPr>
        <w:pStyle w:val="Subtitle"/>
        <w:rPr>
          <w:sz w:val="22"/>
          <w:szCs w:val="22"/>
        </w:rPr>
      </w:pPr>
      <w:r>
        <w:rPr>
          <w:sz w:val="22"/>
          <w:szCs w:val="22"/>
        </w:rPr>
        <w:t>MATERIAL OF COFFIN / CASKET</w:t>
      </w:r>
      <w:r w:rsidR="006055C8">
        <w:rPr>
          <w:sz w:val="22"/>
          <w:szCs w:val="22"/>
        </w:rPr>
        <w:tab/>
      </w:r>
      <w:r w:rsidR="006055C8" w:rsidRPr="00167A26">
        <w:rPr>
          <w:sz w:val="22"/>
          <w:szCs w:val="22"/>
        </w:rPr>
        <w:t>………………………………</w:t>
      </w:r>
      <w:r w:rsidR="006055C8">
        <w:rPr>
          <w:sz w:val="22"/>
          <w:szCs w:val="22"/>
        </w:rPr>
        <w:t>…………………………………</w:t>
      </w:r>
      <w:r w:rsidR="006055C8" w:rsidRPr="00167A26">
        <w:rPr>
          <w:sz w:val="22"/>
          <w:szCs w:val="22"/>
        </w:rPr>
        <w:t>.</w:t>
      </w:r>
    </w:p>
    <w:p w14:paraId="7785AEFC" w14:textId="16575A0D" w:rsidR="006055C8" w:rsidRPr="00167A26" w:rsidRDefault="006055C8">
      <w:pPr>
        <w:pStyle w:val="Subtitle"/>
        <w:rPr>
          <w:sz w:val="22"/>
          <w:szCs w:val="22"/>
        </w:rPr>
      </w:pPr>
    </w:p>
    <w:p w14:paraId="56134AEA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3D2DCD26" w14:textId="6E9E4633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 xml:space="preserve">IS GRAVE ALREADY PURCHASED </w:t>
      </w:r>
      <w:r w:rsidRPr="00167A26">
        <w:rPr>
          <w:sz w:val="22"/>
          <w:szCs w:val="22"/>
        </w:rPr>
        <w:tab/>
        <w:t>YES/NO</w:t>
      </w:r>
      <w:r w:rsidRPr="00167A26">
        <w:rPr>
          <w:sz w:val="22"/>
          <w:szCs w:val="22"/>
        </w:rPr>
        <w:tab/>
        <w:t>IF YES No. OF GRANT ….…….…</w:t>
      </w:r>
    </w:p>
    <w:p w14:paraId="2123F1FD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7B073FD0" w14:textId="562054AD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NAME &amp; ADDRESS OF PURCHASER ……………………………………………….….…..……</w:t>
      </w:r>
      <w:r w:rsidR="00AC2E0C">
        <w:rPr>
          <w:sz w:val="22"/>
          <w:szCs w:val="22"/>
        </w:rPr>
        <w:t>..</w:t>
      </w:r>
    </w:p>
    <w:p w14:paraId="602804A6" w14:textId="77777777" w:rsidR="001879BB" w:rsidRPr="00167A26" w:rsidRDefault="001879BB">
      <w:pPr>
        <w:pStyle w:val="Subtitle"/>
        <w:rPr>
          <w:sz w:val="22"/>
          <w:szCs w:val="22"/>
        </w:rPr>
      </w:pPr>
    </w:p>
    <w:p w14:paraId="7A473855" w14:textId="731897F3" w:rsidR="001879BB" w:rsidRPr="00167A26" w:rsidRDefault="001879BB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…………………………………………………………………………………………………………</w:t>
      </w:r>
      <w:r w:rsidR="00AC2E0C">
        <w:rPr>
          <w:sz w:val="22"/>
          <w:szCs w:val="22"/>
        </w:rPr>
        <w:t>….</w:t>
      </w:r>
    </w:p>
    <w:p w14:paraId="19490187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20CC5A35" w14:textId="77777777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NAME &amp; ADDRESS OF OFFICIATING MINISTER …….…………………………………...……</w:t>
      </w:r>
    </w:p>
    <w:p w14:paraId="5AAD65A4" w14:textId="77777777" w:rsidR="001879BB" w:rsidRPr="00167A26" w:rsidRDefault="001879BB">
      <w:pPr>
        <w:pStyle w:val="Subtitle"/>
        <w:rPr>
          <w:sz w:val="22"/>
          <w:szCs w:val="22"/>
        </w:rPr>
      </w:pPr>
    </w:p>
    <w:p w14:paraId="49211BDF" w14:textId="77777777" w:rsidR="001879BB" w:rsidRPr="00167A26" w:rsidRDefault="001879BB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163704F1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57C55D9A" w14:textId="29113A2E" w:rsidR="001272DA" w:rsidRPr="00167A26" w:rsidRDefault="006055C8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NAME AND CONTACT TELEPHONE NUMBER OF GRAVE DIGGER</w:t>
      </w:r>
      <w:r w:rsidRPr="006055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……………………</w:t>
      </w:r>
    </w:p>
    <w:p w14:paraId="49A4C4CC" w14:textId="77777777" w:rsidR="001879BB" w:rsidRPr="00167A26" w:rsidRDefault="001879BB">
      <w:pPr>
        <w:pStyle w:val="Subtitle"/>
        <w:rPr>
          <w:sz w:val="22"/>
          <w:szCs w:val="22"/>
        </w:rPr>
      </w:pPr>
    </w:p>
    <w:p w14:paraId="511E9682" w14:textId="77777777" w:rsidR="001879BB" w:rsidRPr="00167A26" w:rsidRDefault="001879BB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…………………………………………………………………………………………………………..</w:t>
      </w:r>
    </w:p>
    <w:p w14:paraId="1D80CF3F" w14:textId="77777777" w:rsidR="001879BB" w:rsidRPr="00167A26" w:rsidRDefault="001879BB">
      <w:pPr>
        <w:pStyle w:val="Subtitle"/>
        <w:rPr>
          <w:sz w:val="22"/>
          <w:szCs w:val="22"/>
        </w:rPr>
      </w:pPr>
    </w:p>
    <w:p w14:paraId="719B6B71" w14:textId="24136F15" w:rsidR="001879BB" w:rsidRPr="00167A26" w:rsidRDefault="006055C8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 xml:space="preserve">NAME &amp; ADDRESS OF Funeral Director </w:t>
      </w:r>
      <w:r w:rsidR="001879BB" w:rsidRPr="00167A26">
        <w:rPr>
          <w:sz w:val="22"/>
          <w:szCs w:val="22"/>
        </w:rPr>
        <w:t>………………………</w:t>
      </w:r>
      <w:r>
        <w:rPr>
          <w:sz w:val="22"/>
          <w:szCs w:val="22"/>
        </w:rPr>
        <w:t>…………………………………</w:t>
      </w:r>
    </w:p>
    <w:p w14:paraId="7275B9CC" w14:textId="77777777" w:rsidR="001879BB" w:rsidRPr="00167A26" w:rsidRDefault="001879BB">
      <w:pPr>
        <w:pStyle w:val="Subtitle"/>
        <w:rPr>
          <w:sz w:val="22"/>
          <w:szCs w:val="22"/>
        </w:rPr>
      </w:pPr>
    </w:p>
    <w:p w14:paraId="2965A8BE" w14:textId="77777777" w:rsidR="001879BB" w:rsidRPr="00167A26" w:rsidRDefault="001879BB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………………………………………………………………………………………………………….</w:t>
      </w:r>
    </w:p>
    <w:p w14:paraId="3C074E93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7F5E372A" w14:textId="77777777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Signature…………………………………………………….… Date ………………..………..…….</w:t>
      </w:r>
    </w:p>
    <w:p w14:paraId="4D4CBF68" w14:textId="5A2598D5" w:rsidR="000A0C3E" w:rsidRPr="00167A26" w:rsidRDefault="000A0C3E" w:rsidP="000A0C3E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I agree to abide by the current cemetery regulations, a copy of which I have received.</w:t>
      </w:r>
    </w:p>
    <w:p w14:paraId="5C773753" w14:textId="21C01582" w:rsidR="001272DA" w:rsidRPr="00167A26" w:rsidRDefault="001272DA">
      <w:pPr>
        <w:pStyle w:val="Subtitle"/>
        <w:pBdr>
          <w:bottom w:val="single" w:sz="6" w:space="1" w:color="auto"/>
        </w:pBdr>
        <w:rPr>
          <w:sz w:val="22"/>
          <w:szCs w:val="22"/>
        </w:rPr>
      </w:pPr>
      <w:r w:rsidRPr="00167A26">
        <w:rPr>
          <w:sz w:val="22"/>
          <w:szCs w:val="22"/>
        </w:rPr>
        <w:t>Signature of Funeral Director who is responsible for the accuracy of information on this form</w:t>
      </w:r>
      <w:r w:rsidR="00167A26" w:rsidRPr="00167A26">
        <w:rPr>
          <w:sz w:val="22"/>
          <w:szCs w:val="22"/>
        </w:rPr>
        <w:t>.</w:t>
      </w:r>
    </w:p>
    <w:p w14:paraId="5DE2393D" w14:textId="77777777" w:rsidR="00167A26" w:rsidRPr="00167A26" w:rsidRDefault="00167A26" w:rsidP="00167A26">
      <w:pPr>
        <w:pStyle w:val="Subtitle"/>
        <w:pBdr>
          <w:bottom w:val="single" w:sz="6" w:space="1" w:color="auto"/>
        </w:pBdr>
        <w:rPr>
          <w:sz w:val="22"/>
          <w:szCs w:val="22"/>
        </w:rPr>
      </w:pPr>
      <w:r w:rsidRPr="00167A26">
        <w:rPr>
          <w:sz w:val="22"/>
          <w:szCs w:val="22"/>
        </w:rPr>
        <w:t>Should any submitted information be found to be incorrect at the time of interment, Farcet Parish Council retain the right to apply appropriate charges to the Funeral Director.</w:t>
      </w:r>
    </w:p>
    <w:p w14:paraId="7D30AEB2" w14:textId="77777777" w:rsidR="0029509E" w:rsidRDefault="0029509E" w:rsidP="00167A26">
      <w:pPr>
        <w:pStyle w:val="Subtitle"/>
        <w:rPr>
          <w:b/>
          <w:u w:val="single"/>
        </w:rPr>
      </w:pPr>
    </w:p>
    <w:p w14:paraId="4FAAE484" w14:textId="77777777" w:rsidR="001272DA" w:rsidRDefault="001272DA">
      <w:pPr>
        <w:pStyle w:val="Subtitle"/>
        <w:jc w:val="center"/>
        <w:rPr>
          <w:b/>
          <w:u w:val="single"/>
        </w:rPr>
      </w:pPr>
      <w:r>
        <w:rPr>
          <w:b/>
          <w:u w:val="single"/>
        </w:rPr>
        <w:lastRenderedPageBreak/>
        <w:t>AUTHORITY TO RE-OPEN EXISTING GRAVE</w:t>
      </w:r>
    </w:p>
    <w:p w14:paraId="6A0D6D8C" w14:textId="77777777" w:rsidR="001272DA" w:rsidRDefault="001272DA">
      <w:pPr>
        <w:pStyle w:val="Subtitle"/>
      </w:pPr>
    </w:p>
    <w:p w14:paraId="20308CA5" w14:textId="77777777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This section to be completed by Registered Owner</w:t>
      </w:r>
    </w:p>
    <w:p w14:paraId="0190684B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1BFDAA43" w14:textId="3DD9109D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 xml:space="preserve">I hereby consent to the interment of the deceased name on this Notice of Interment.  I agree to abide by the </w:t>
      </w:r>
      <w:r w:rsidR="000A0C3E" w:rsidRPr="00167A26">
        <w:rPr>
          <w:sz w:val="22"/>
          <w:szCs w:val="22"/>
        </w:rPr>
        <w:t xml:space="preserve">current </w:t>
      </w:r>
      <w:r w:rsidRPr="00167A26">
        <w:rPr>
          <w:sz w:val="22"/>
          <w:szCs w:val="22"/>
        </w:rPr>
        <w:t>cemetery regulations</w:t>
      </w:r>
      <w:r w:rsidR="000A0C3E" w:rsidRPr="00167A26">
        <w:rPr>
          <w:sz w:val="22"/>
          <w:szCs w:val="22"/>
        </w:rPr>
        <w:t>,</w:t>
      </w:r>
      <w:r w:rsidRPr="00167A26">
        <w:rPr>
          <w:sz w:val="22"/>
          <w:szCs w:val="22"/>
        </w:rPr>
        <w:t xml:space="preserve"> a copy of which I have received.</w:t>
      </w:r>
    </w:p>
    <w:p w14:paraId="6D799BD6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6D5C61BB" w14:textId="77777777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OWNERS FULL NAME (IN BLOCK CAPITALS)</w:t>
      </w:r>
    </w:p>
    <w:p w14:paraId="0C1E2445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7B621CBE" w14:textId="77777777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SURNAME ………………………………………… FORENAMES ……………………………….</w:t>
      </w:r>
    </w:p>
    <w:p w14:paraId="7DF58F45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508639C9" w14:textId="77777777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ADDRESS ……………………………………………………………………………………….……</w:t>
      </w:r>
    </w:p>
    <w:p w14:paraId="4863A744" w14:textId="77777777" w:rsidR="001272DA" w:rsidRPr="00167A26" w:rsidRDefault="001272DA">
      <w:pPr>
        <w:pStyle w:val="Subtitle"/>
        <w:rPr>
          <w:sz w:val="22"/>
          <w:szCs w:val="22"/>
        </w:rPr>
      </w:pPr>
    </w:p>
    <w:p w14:paraId="3214ADFA" w14:textId="77777777" w:rsidR="001272DA" w:rsidRPr="00167A26" w:rsidRDefault="001272DA">
      <w:pPr>
        <w:pStyle w:val="Subtitle"/>
        <w:rPr>
          <w:sz w:val="22"/>
          <w:szCs w:val="22"/>
        </w:rPr>
      </w:pPr>
      <w:r w:rsidRPr="00167A26">
        <w:rPr>
          <w:sz w:val="22"/>
          <w:szCs w:val="22"/>
        </w:rPr>
        <w:t>Signature …………………………………………………….. Date …………….………………….</w:t>
      </w:r>
    </w:p>
    <w:sectPr w:rsidR="001272DA" w:rsidRPr="00167A26" w:rsidSect="00914DE9">
      <w:footerReference w:type="default" r:id="rId8"/>
      <w:pgSz w:w="11906" w:h="16838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5A21E" w14:textId="77777777" w:rsidR="00190905" w:rsidRDefault="00190905" w:rsidP="000A0C3E">
      <w:r>
        <w:separator/>
      </w:r>
    </w:p>
  </w:endnote>
  <w:endnote w:type="continuationSeparator" w:id="0">
    <w:p w14:paraId="745F23CC" w14:textId="77777777" w:rsidR="00190905" w:rsidRDefault="00190905" w:rsidP="000A0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83AEE" w14:textId="0DE40400" w:rsidR="006F157B" w:rsidRPr="000A0C3E" w:rsidRDefault="006F157B">
    <w:pPr>
      <w:pStyle w:val="Footer"/>
      <w:rPr>
        <w:rFonts w:ascii="Arial" w:hAnsi="Arial" w:cs="Arial"/>
        <w:sz w:val="16"/>
        <w:szCs w:val="16"/>
        <w:lang w:val="en-US"/>
      </w:rPr>
    </w:pPr>
    <w:r w:rsidRPr="000A0C3E">
      <w:rPr>
        <w:rFonts w:ascii="Arial" w:hAnsi="Arial" w:cs="Arial"/>
        <w:sz w:val="16"/>
        <w:szCs w:val="16"/>
        <w:lang w:val="en-US"/>
      </w:rPr>
      <w:t xml:space="preserve">Farcet Parish Council    </w:t>
    </w:r>
    <w:r>
      <w:rPr>
        <w:rFonts w:ascii="Arial" w:hAnsi="Arial" w:cs="Arial"/>
        <w:sz w:val="16"/>
        <w:szCs w:val="16"/>
        <w:lang w:val="en-US"/>
      </w:rPr>
      <w:t xml:space="preserve">                           </w:t>
    </w:r>
    <w:r w:rsidRPr="000A0C3E">
      <w:rPr>
        <w:rFonts w:ascii="Arial" w:hAnsi="Arial" w:cs="Arial"/>
        <w:sz w:val="16"/>
        <w:szCs w:val="16"/>
        <w:lang w:val="en-US"/>
      </w:rPr>
      <w:t xml:space="preserve">Application for Interment    </w:t>
    </w:r>
    <w:r>
      <w:rPr>
        <w:rFonts w:ascii="Arial" w:hAnsi="Arial" w:cs="Arial"/>
        <w:sz w:val="16"/>
        <w:szCs w:val="16"/>
        <w:lang w:val="en-US"/>
      </w:rPr>
      <w:t xml:space="preserve">                                  </w:t>
    </w:r>
    <w:r w:rsidRPr="000A0C3E">
      <w:rPr>
        <w:rFonts w:ascii="Arial" w:hAnsi="Arial" w:cs="Arial"/>
        <w:sz w:val="16"/>
        <w:szCs w:val="16"/>
        <w:lang w:val="en-US"/>
      </w:rPr>
      <w:t xml:space="preserve"> </w:t>
    </w:r>
    <w:r w:rsidR="00167A26">
      <w:rPr>
        <w:rFonts w:ascii="Arial" w:hAnsi="Arial" w:cs="Arial"/>
        <w:sz w:val="16"/>
        <w:szCs w:val="16"/>
        <w:lang w:val="en-US"/>
      </w:rPr>
      <w:t>May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071FE" w14:textId="77777777" w:rsidR="00190905" w:rsidRDefault="00190905" w:rsidP="000A0C3E">
      <w:r>
        <w:separator/>
      </w:r>
    </w:p>
  </w:footnote>
  <w:footnote w:type="continuationSeparator" w:id="0">
    <w:p w14:paraId="077D1E3A" w14:textId="77777777" w:rsidR="00190905" w:rsidRDefault="00190905" w:rsidP="000A0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06FE5"/>
    <w:multiLevelType w:val="singleLevel"/>
    <w:tmpl w:val="F0FC8EA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3F305B26"/>
    <w:multiLevelType w:val="singleLevel"/>
    <w:tmpl w:val="241CB5E6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76881EB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876819361">
    <w:abstractNumId w:val="2"/>
  </w:num>
  <w:num w:numId="2" w16cid:durableId="1598362296">
    <w:abstractNumId w:val="1"/>
  </w:num>
  <w:num w:numId="3" w16cid:durableId="227762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3D"/>
    <w:rsid w:val="000A0C3E"/>
    <w:rsid w:val="001272DA"/>
    <w:rsid w:val="00167A26"/>
    <w:rsid w:val="00170657"/>
    <w:rsid w:val="001879BB"/>
    <w:rsid w:val="00190905"/>
    <w:rsid w:val="001963C9"/>
    <w:rsid w:val="002372B8"/>
    <w:rsid w:val="00260227"/>
    <w:rsid w:val="002636E5"/>
    <w:rsid w:val="0029509E"/>
    <w:rsid w:val="00335339"/>
    <w:rsid w:val="003E7447"/>
    <w:rsid w:val="00491499"/>
    <w:rsid w:val="005E0F0C"/>
    <w:rsid w:val="005E2A3D"/>
    <w:rsid w:val="006055C8"/>
    <w:rsid w:val="006240C5"/>
    <w:rsid w:val="006F157B"/>
    <w:rsid w:val="006F4B19"/>
    <w:rsid w:val="007572BA"/>
    <w:rsid w:val="00914DE9"/>
    <w:rsid w:val="00A808AF"/>
    <w:rsid w:val="00AC2E0C"/>
    <w:rsid w:val="00BE2CCB"/>
    <w:rsid w:val="00C978F4"/>
    <w:rsid w:val="00DA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B279E9"/>
  <w15:docId w15:val="{C1FC3582-B974-4CA4-ADD5-01A6F07A4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DE9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14DE9"/>
    <w:pPr>
      <w:jc w:val="center"/>
    </w:pPr>
    <w:rPr>
      <w:rFonts w:ascii="Garamond" w:hAnsi="Garamond"/>
      <w:sz w:val="32"/>
      <w:u w:val="single"/>
    </w:rPr>
  </w:style>
  <w:style w:type="paragraph" w:styleId="Subtitle">
    <w:name w:val="Subtitle"/>
    <w:basedOn w:val="Normal"/>
    <w:qFormat/>
    <w:rsid w:val="00914DE9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0A0C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0C3E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A0C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0C3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FARCET%20PARISH%20COUNCI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FARCET PARISH COUNCI1</Template>
  <TotalTime>0</TotalTime>
  <Pages>2</Pages>
  <Words>250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FARCET PARISH COUNCIL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FARCET PARISH COUNCIL</dc:title>
  <dc:creator>Sue Fletcher</dc:creator>
  <cp:lastModifiedBy>Emma Tajer</cp:lastModifiedBy>
  <cp:revision>2</cp:revision>
  <cp:lastPrinted>2002-03-06T14:19:00Z</cp:lastPrinted>
  <dcterms:created xsi:type="dcterms:W3CDTF">2025-09-16T11:41:00Z</dcterms:created>
  <dcterms:modified xsi:type="dcterms:W3CDTF">2025-09-16T11:41:00Z</dcterms:modified>
</cp:coreProperties>
</file>